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0F1896" w14:paraId="64D410BB" w14:textId="77777777" w:rsidTr="009F6241">
        <w:tc>
          <w:tcPr>
            <w:tcW w:w="8978" w:type="dxa"/>
          </w:tcPr>
          <w:p w14:paraId="2252FD81" w14:textId="77777777" w:rsidR="000F1896" w:rsidRDefault="000F1896" w:rsidP="009F6241">
            <w:pPr>
              <w:shd w:val="pct55" w:color="808080" w:fill="auto"/>
              <w:jc w:val="center"/>
              <w:rPr>
                <w:b/>
                <w:sz w:val="52"/>
                <w:u w:val="single"/>
              </w:rPr>
            </w:pPr>
            <w:bookmarkStart w:id="0" w:name="_GoBack"/>
            <w:bookmarkEnd w:id="0"/>
            <w:r>
              <w:rPr>
                <w:b/>
                <w:sz w:val="52"/>
                <w:u w:val="single"/>
              </w:rPr>
              <w:t>D E C L A R A Ç Ã O</w:t>
            </w:r>
          </w:p>
        </w:tc>
      </w:tr>
    </w:tbl>
    <w:p w14:paraId="3692D217" w14:textId="77777777" w:rsidR="000F1896" w:rsidRDefault="000F1896" w:rsidP="000F1896">
      <w:pPr>
        <w:jc w:val="both"/>
        <w:rPr>
          <w:rFonts w:ascii="Arial" w:hAnsi="Arial"/>
          <w:sz w:val="28"/>
        </w:rPr>
      </w:pPr>
    </w:p>
    <w:p w14:paraId="3992955F" w14:textId="77777777" w:rsidR="000F1896" w:rsidRDefault="000F1896" w:rsidP="000F1896">
      <w:pPr>
        <w:jc w:val="both"/>
        <w:rPr>
          <w:rFonts w:ascii="Arial" w:hAnsi="Arial"/>
          <w:sz w:val="28"/>
        </w:rPr>
      </w:pPr>
    </w:p>
    <w:p w14:paraId="47792F42" w14:textId="77777777" w:rsidR="000F1896" w:rsidRDefault="000F1896" w:rsidP="000F1896">
      <w:pPr>
        <w:jc w:val="both"/>
        <w:rPr>
          <w:rFonts w:ascii="Arial" w:hAnsi="Arial"/>
          <w:sz w:val="28"/>
        </w:rPr>
      </w:pPr>
    </w:p>
    <w:p w14:paraId="0F16D756" w14:textId="77777777" w:rsidR="000F1896" w:rsidRDefault="000F1896" w:rsidP="000F1896">
      <w:pPr>
        <w:jc w:val="both"/>
        <w:rPr>
          <w:rFonts w:ascii="Arial" w:hAnsi="Arial"/>
          <w:sz w:val="28"/>
        </w:rPr>
      </w:pPr>
    </w:p>
    <w:p w14:paraId="7A4FC858" w14:textId="77777777" w:rsidR="000F1896" w:rsidRDefault="000F1896" w:rsidP="000F1896">
      <w:pPr>
        <w:jc w:val="both"/>
        <w:rPr>
          <w:rFonts w:ascii="Arial" w:hAnsi="Arial"/>
          <w:sz w:val="28"/>
        </w:rPr>
      </w:pPr>
    </w:p>
    <w:p w14:paraId="61C5CA75" w14:textId="77777777" w:rsidR="000F1896" w:rsidRDefault="000F1896" w:rsidP="000F1896">
      <w:pPr>
        <w:jc w:val="both"/>
        <w:rPr>
          <w:rFonts w:ascii="Arial" w:hAnsi="Arial"/>
          <w:sz w:val="28"/>
        </w:rPr>
      </w:pPr>
    </w:p>
    <w:p w14:paraId="7BF4D952" w14:textId="4209A032" w:rsidR="000F1896" w:rsidRPr="001503B5" w:rsidRDefault="000F1896" w:rsidP="000F1896">
      <w:pPr>
        <w:spacing w:line="480" w:lineRule="auto"/>
        <w:jc w:val="both"/>
        <w:rPr>
          <w:rFonts w:ascii="Arial" w:hAnsi="Arial"/>
          <w:b/>
          <w:sz w:val="28"/>
        </w:rPr>
      </w:pPr>
      <w:r>
        <w:rPr>
          <w:rFonts w:ascii="Arial" w:hAnsi="Arial"/>
          <w:sz w:val="28"/>
        </w:rPr>
        <w:t>Declaramos, para os devidos fins, que</w:t>
      </w:r>
      <w:r>
        <w:rPr>
          <w:rFonts w:ascii="Arial" w:hAnsi="Arial"/>
          <w:b/>
          <w:sz w:val="28"/>
        </w:rPr>
        <w:t>,</w:t>
      </w:r>
      <w:r w:rsidR="00D27DAE">
        <w:rPr>
          <w:rFonts w:ascii="Arial" w:hAnsi="Arial"/>
          <w:b/>
          <w:sz w:val="28"/>
        </w:rPr>
        <w:t xml:space="preserve"> </w:t>
      </w:r>
      <w:r w:rsidR="00BE16EF" w:rsidRPr="00BE16EF">
        <w:rPr>
          <w:rFonts w:ascii="Arial" w:hAnsi="Arial"/>
          <w:b/>
          <w:sz w:val="28"/>
        </w:rPr>
        <w:t>MARCELLE GIOVANNA MADUREIRA RAMOS</w:t>
      </w:r>
      <w:r>
        <w:rPr>
          <w:rFonts w:ascii="Arial" w:hAnsi="Arial"/>
          <w:sz w:val="28"/>
        </w:rPr>
        <w:t xml:space="preserve"> nº de matrícula</w:t>
      </w:r>
      <w:r w:rsidR="000565A7">
        <w:rPr>
          <w:rFonts w:ascii="Arial" w:hAnsi="Arial"/>
          <w:sz w:val="28"/>
        </w:rPr>
        <w:t xml:space="preserve"> </w:t>
      </w:r>
      <w:r w:rsidR="00BE16EF" w:rsidRPr="00BE16EF">
        <w:rPr>
          <w:rFonts w:ascii="Arial" w:hAnsi="Arial"/>
          <w:b/>
          <w:sz w:val="28"/>
        </w:rPr>
        <w:t>2021059</w:t>
      </w:r>
      <w:r>
        <w:rPr>
          <w:rFonts w:ascii="Arial" w:hAnsi="Arial"/>
          <w:b/>
          <w:sz w:val="28"/>
        </w:rPr>
        <w:t xml:space="preserve">, </w:t>
      </w:r>
      <w:proofErr w:type="gramStart"/>
      <w:r>
        <w:rPr>
          <w:rFonts w:ascii="Arial" w:hAnsi="Arial"/>
          <w:sz w:val="28"/>
        </w:rPr>
        <w:t>portador(</w:t>
      </w:r>
      <w:proofErr w:type="gramEnd"/>
      <w:r>
        <w:rPr>
          <w:rFonts w:ascii="Arial" w:hAnsi="Arial"/>
          <w:sz w:val="28"/>
        </w:rPr>
        <w:t>a) do RG.</w:t>
      </w:r>
      <w:r w:rsidR="000565A7">
        <w:rPr>
          <w:rFonts w:ascii="Arial" w:hAnsi="Arial"/>
          <w:sz w:val="28"/>
        </w:rPr>
        <w:t xml:space="preserve"> </w:t>
      </w:r>
      <w:r w:rsidR="00BE16EF" w:rsidRPr="00BE16EF">
        <w:rPr>
          <w:rFonts w:ascii="Arial" w:hAnsi="Arial"/>
          <w:sz w:val="28"/>
        </w:rPr>
        <w:t>54.390.379-5</w:t>
      </w:r>
      <w:r w:rsidR="000565A7">
        <w:rPr>
          <w:rFonts w:ascii="Arial" w:hAnsi="Arial"/>
          <w:sz w:val="28"/>
        </w:rPr>
        <w:t xml:space="preserve"> </w:t>
      </w:r>
      <w:r w:rsidR="005822E2">
        <w:rPr>
          <w:rFonts w:ascii="Arial" w:hAnsi="Arial"/>
          <w:sz w:val="28"/>
        </w:rPr>
        <w:t xml:space="preserve">requereu matrícula </w:t>
      </w:r>
      <w:r w:rsidR="00AB31B8">
        <w:rPr>
          <w:rFonts w:ascii="Arial" w:hAnsi="Arial"/>
          <w:sz w:val="28"/>
        </w:rPr>
        <w:t>n</w:t>
      </w:r>
      <w:r w:rsidR="00D27DAE">
        <w:rPr>
          <w:rFonts w:ascii="Arial" w:hAnsi="Arial"/>
          <w:sz w:val="28"/>
        </w:rPr>
        <w:t xml:space="preserve">o curso de </w:t>
      </w:r>
      <w:r w:rsidR="00BE16EF" w:rsidRPr="00BE16EF">
        <w:rPr>
          <w:rFonts w:ascii="Arial" w:hAnsi="Arial"/>
          <w:b/>
          <w:sz w:val="28"/>
        </w:rPr>
        <w:t xml:space="preserve">ENGENHARIA  </w:t>
      </w:r>
      <w:r w:rsidR="000565A7">
        <w:rPr>
          <w:rFonts w:ascii="Arial" w:hAnsi="Arial"/>
          <w:sz w:val="28"/>
        </w:rPr>
        <w:t xml:space="preserve"> </w:t>
      </w:r>
      <w:r w:rsidR="00D27DAE">
        <w:rPr>
          <w:rFonts w:ascii="Arial" w:hAnsi="Arial"/>
          <w:sz w:val="28"/>
        </w:rPr>
        <w:t xml:space="preserve">no </w:t>
      </w:r>
      <w:r>
        <w:rPr>
          <w:rFonts w:ascii="Arial" w:hAnsi="Arial"/>
          <w:sz w:val="28"/>
        </w:rPr>
        <w:t>período</w:t>
      </w:r>
      <w:r w:rsidR="000565A7">
        <w:rPr>
          <w:rFonts w:ascii="Arial" w:hAnsi="Arial"/>
          <w:b/>
          <w:sz w:val="28"/>
        </w:rPr>
        <w:t xml:space="preserve"> </w:t>
      </w:r>
      <w:r w:rsidR="00BE16EF" w:rsidRPr="00BE16EF">
        <w:rPr>
          <w:rFonts w:ascii="Arial" w:hAnsi="Arial"/>
          <w:b/>
          <w:sz w:val="28"/>
        </w:rPr>
        <w:t>Matutino</w:t>
      </w:r>
      <w:r w:rsidR="00FD3EAA">
        <w:rPr>
          <w:rFonts w:ascii="Arial" w:hAnsi="Arial"/>
          <w:sz w:val="28"/>
        </w:rPr>
        <w:t>, para o</w:t>
      </w:r>
      <w:r w:rsidR="00DA2CEB">
        <w:rPr>
          <w:rFonts w:ascii="Arial" w:hAnsi="Arial"/>
          <w:sz w:val="28"/>
        </w:rPr>
        <w:t xml:space="preserve"> </w:t>
      </w:r>
      <w:r w:rsidR="00E67DC3">
        <w:rPr>
          <w:rFonts w:ascii="Arial" w:hAnsi="Arial"/>
          <w:sz w:val="28"/>
        </w:rPr>
        <w:t>1</w:t>
      </w:r>
      <w:r w:rsidR="00DA2CEB">
        <w:rPr>
          <w:rFonts w:ascii="Arial" w:hAnsi="Arial"/>
          <w:sz w:val="28"/>
        </w:rPr>
        <w:t xml:space="preserve">º semestre do </w:t>
      </w:r>
      <w:r w:rsidR="00FD3EAA">
        <w:rPr>
          <w:rFonts w:ascii="Arial" w:hAnsi="Arial"/>
          <w:sz w:val="28"/>
        </w:rPr>
        <w:t xml:space="preserve"> ano letivo de 20</w:t>
      </w:r>
      <w:r w:rsidR="007A5306">
        <w:rPr>
          <w:rFonts w:ascii="Arial" w:hAnsi="Arial"/>
          <w:sz w:val="28"/>
        </w:rPr>
        <w:t>2</w:t>
      </w:r>
      <w:r w:rsidR="00A313F7">
        <w:rPr>
          <w:rFonts w:ascii="Arial" w:hAnsi="Arial"/>
          <w:sz w:val="28"/>
        </w:rPr>
        <w:t>1</w:t>
      </w:r>
      <w:r>
        <w:rPr>
          <w:rFonts w:ascii="Arial" w:hAnsi="Arial"/>
          <w:sz w:val="28"/>
        </w:rPr>
        <w:t>.</w:t>
      </w:r>
    </w:p>
    <w:p w14:paraId="7B42116D" w14:textId="77777777" w:rsidR="000F1896" w:rsidRDefault="000F1896" w:rsidP="000F1896">
      <w:pPr>
        <w:spacing w:line="480" w:lineRule="auto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E por ser expressão da verdade, firmamos a presente declaração.</w:t>
      </w:r>
    </w:p>
    <w:p w14:paraId="30A37F81" w14:textId="77777777" w:rsidR="000F1896" w:rsidRDefault="000F1896" w:rsidP="000F1896">
      <w:pPr>
        <w:spacing w:line="480" w:lineRule="auto"/>
        <w:jc w:val="both"/>
        <w:rPr>
          <w:rFonts w:ascii="Arial" w:hAnsi="Arial"/>
          <w:sz w:val="28"/>
        </w:rPr>
      </w:pPr>
    </w:p>
    <w:p w14:paraId="0B5F49EA" w14:textId="1F065F62" w:rsidR="000F1896" w:rsidRDefault="000F1896" w:rsidP="000F1896">
      <w:pPr>
        <w:spacing w:line="480" w:lineRule="auto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            </w:t>
      </w:r>
      <w:r w:rsidR="00D27DAE">
        <w:rPr>
          <w:rFonts w:ascii="Arial" w:hAnsi="Arial"/>
          <w:sz w:val="28"/>
        </w:rPr>
        <w:t xml:space="preserve">                              </w:t>
      </w:r>
      <w:r>
        <w:rPr>
          <w:rFonts w:ascii="Arial" w:hAnsi="Arial"/>
          <w:sz w:val="28"/>
        </w:rPr>
        <w:t xml:space="preserve">     São Paulo,</w:t>
      </w:r>
      <w:r w:rsidR="006F6BFF">
        <w:rPr>
          <w:rFonts w:ascii="Arial" w:hAnsi="Arial"/>
          <w:sz w:val="28"/>
        </w:rPr>
        <w:t xml:space="preserve"> </w:t>
      </w:r>
      <w:r w:rsidR="006F6BFF">
        <w:rPr>
          <w:rFonts w:ascii="Arial" w:hAnsi="Arial"/>
          <w:sz w:val="28"/>
        </w:rPr>
        <w:fldChar w:fldCharType="begin"/>
      </w:r>
      <w:r w:rsidR="006F6BFF">
        <w:rPr>
          <w:rFonts w:ascii="Arial" w:hAnsi="Arial"/>
          <w:sz w:val="28"/>
        </w:rPr>
        <w:instrText xml:space="preserve"> TIME \@ "d' de 'MMMM' de 'yyyy" </w:instrText>
      </w:r>
      <w:r w:rsidR="006F6BFF">
        <w:rPr>
          <w:rFonts w:ascii="Arial" w:hAnsi="Arial"/>
          <w:sz w:val="28"/>
        </w:rPr>
        <w:fldChar w:fldCharType="separate"/>
      </w:r>
      <w:r w:rsidR="00C9102F">
        <w:rPr>
          <w:rFonts w:ascii="Arial" w:hAnsi="Arial"/>
          <w:noProof/>
          <w:sz w:val="28"/>
        </w:rPr>
        <w:t>26 de novembro de 2020</w:t>
      </w:r>
      <w:proofErr w:type="gramStart"/>
      <w:r w:rsidR="006F6BFF">
        <w:rPr>
          <w:rFonts w:ascii="Arial" w:hAnsi="Arial"/>
          <w:sz w:val="28"/>
        </w:rPr>
        <w:fldChar w:fldCharType="end"/>
      </w:r>
      <w:proofErr w:type="gramEnd"/>
    </w:p>
    <w:p w14:paraId="61A34583" w14:textId="45FF1800" w:rsidR="00387AB2" w:rsidRDefault="00387AB2" w:rsidP="00274EA9"/>
    <w:p w14:paraId="4FAE9293" w14:textId="77777777" w:rsidR="00794693" w:rsidRDefault="00794693" w:rsidP="00274EA9"/>
    <w:p w14:paraId="7739DF06" w14:textId="48813113" w:rsidR="00794693" w:rsidRDefault="00794693" w:rsidP="00274EA9"/>
    <w:p w14:paraId="022DF048" w14:textId="49238B6E" w:rsidR="00794693" w:rsidRDefault="00794693" w:rsidP="00274EA9"/>
    <w:p w14:paraId="37679A74" w14:textId="4D38728F" w:rsidR="00794693" w:rsidRDefault="00794693" w:rsidP="00274EA9"/>
    <w:p w14:paraId="1C9D12A3" w14:textId="3EAB6A6A" w:rsidR="00794693" w:rsidRDefault="00794693" w:rsidP="00274EA9"/>
    <w:p w14:paraId="50E0AE10" w14:textId="61435DFA" w:rsidR="00794693" w:rsidRDefault="00BC56BE" w:rsidP="00274EA9">
      <w:r>
        <w:rPr>
          <w:i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2A6C1D2" wp14:editId="7FDBA81C">
                <wp:simplePos x="0" y="0"/>
                <wp:positionH relativeFrom="column">
                  <wp:posOffset>891540</wp:posOffset>
                </wp:positionH>
                <wp:positionV relativeFrom="paragraph">
                  <wp:posOffset>83820</wp:posOffset>
                </wp:positionV>
                <wp:extent cx="3600450" cy="1343062"/>
                <wp:effectExtent l="0" t="76200" r="19050" b="28575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1343062"/>
                          <a:chOff x="40785" y="-25583"/>
                          <a:chExt cx="3455035" cy="1566678"/>
                        </a:xfrm>
                      </wpg:grpSpPr>
                      <wpg:grpSp>
                        <wpg:cNvPr id="7" name="Grupo 7"/>
                        <wpg:cNvGrpSpPr/>
                        <wpg:grpSpPr>
                          <a:xfrm>
                            <a:off x="40785" y="-25583"/>
                            <a:ext cx="3455035" cy="1566678"/>
                            <a:chOff x="40785" y="-25587"/>
                            <a:chExt cx="3455035" cy="1566939"/>
                          </a:xfrm>
                        </wpg:grpSpPr>
                        <wps:wsp>
                          <wps:cNvPr id="5" name="Caixa de texto 5"/>
                          <wps:cNvSpPr txBox="1"/>
                          <wps:spPr>
                            <a:xfrm>
                              <a:off x="40785" y="616792"/>
                              <a:ext cx="3455035" cy="9245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F2AC769" w14:textId="77777777" w:rsidR="00794693" w:rsidRPr="00922404" w:rsidRDefault="00794693" w:rsidP="00794693">
                                <w:pPr>
                                  <w:jc w:val="center"/>
                                  <w:rPr>
                                    <w:rFonts w:ascii="Courier New" w:hAnsi="Courier New" w:cs="Courier New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922404">
                                  <w:rPr>
                                    <w:rFonts w:ascii="Courier New" w:hAnsi="Courier New" w:cs="Courier New"/>
                                    <w:b/>
                                    <w:sz w:val="28"/>
                                    <w:szCs w:val="28"/>
                                  </w:rPr>
                                  <w:t>Prof.ª Débora Miranda Consul</w:t>
                                </w:r>
                              </w:p>
                              <w:p w14:paraId="5730FECE" w14:textId="77777777" w:rsidR="00794693" w:rsidRPr="00922404" w:rsidRDefault="00794693" w:rsidP="00794693">
                                <w:pPr>
                                  <w:jc w:val="center"/>
                                  <w:rPr>
                                    <w:rFonts w:ascii="Courier New" w:hAnsi="Courier New" w:cs="Courier New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b/>
                                    <w:sz w:val="28"/>
                                    <w:szCs w:val="28"/>
                                  </w:rPr>
                                  <w:t>Secretária Geral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Imagem 6" descr="C:\Users\regina.mongiat\AppData\Local\Microsoft\Windows\Temporary Internet Files\Content.Outlook\Q9V1Y7NM\Debora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657886">
                              <a:off x="679327" y="-25587"/>
                              <a:ext cx="2254102" cy="893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8" name="Conector reto 8"/>
                        <wps:cNvCnPr/>
                        <wps:spPr>
                          <a:xfrm flipV="1">
                            <a:off x="265814" y="606056"/>
                            <a:ext cx="3030279" cy="1063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52A6C1D2" id="Grupo 9" o:spid="_x0000_s1026" style="position:absolute;margin-left:70.2pt;margin-top:6.6pt;width:283.5pt;height:105.75pt;z-index:251665408;mso-width-relative:margin;mso-height-relative:margin" coordorigin="407,-255" coordsize="34550,156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">
                <v:group id="Grupo 7" o:spid="_x0000_s1027" style="position:absolute;left:407;top:-255;width:34551;height:15665" coordorigin="407,-255" coordsize="34550,15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5" o:spid="_x0000_s1028" type="#_x0000_t202" style="position:absolute;left:407;top:6167;width:34551;height:9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" fillcolor="white [3201]" strokecolor="white [3212]" strokeweight=".5pt">
                    <v:textbox>
                      <w:txbxContent>
                        <w:p w14:paraId="6F2AC769" w14:textId="77777777" w:rsidR="00794693" w:rsidRPr="00922404" w:rsidRDefault="00794693" w:rsidP="00794693">
                          <w:pPr>
                            <w:jc w:val="center"/>
                            <w:rPr>
                              <w:rFonts w:ascii="Courier New" w:hAnsi="Courier New" w:cs="Courier New"/>
                              <w:b/>
                              <w:sz w:val="28"/>
                              <w:szCs w:val="28"/>
                            </w:rPr>
                          </w:pPr>
                          <w:r w:rsidRPr="00922404">
                            <w:rPr>
                              <w:rFonts w:ascii="Courier New" w:hAnsi="Courier New" w:cs="Courier New"/>
                              <w:b/>
                              <w:sz w:val="28"/>
                              <w:szCs w:val="28"/>
                            </w:rPr>
                            <w:t>Prof.ª Débora Miranda Consul</w:t>
                          </w:r>
                        </w:p>
                        <w:p w14:paraId="5730FECE" w14:textId="77777777" w:rsidR="00794693" w:rsidRPr="00922404" w:rsidRDefault="00794693" w:rsidP="00794693">
                          <w:pPr>
                            <w:jc w:val="center"/>
                            <w:rPr>
                              <w:rFonts w:ascii="Courier New" w:hAnsi="Courier New" w:cs="Courier New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sz w:val="28"/>
                              <w:szCs w:val="28"/>
                            </w:rPr>
                            <w:t>Secretária Geral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m 6" o:spid="_x0000_s1029" type="#_x0000_t75" style="position:absolute;left:6793;top:-255;width:22541;height:8930;rotation:71858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">
                    <v:imagedata r:id="rId10" o:title="Debora"/>
                  </v:shape>
                </v:group>
                <v:line id="Conector reto 8" o:spid="_x0000_s1030" style="position:absolute;flip:y;visibility:visible;mso-wrap-style:square" from="2658,6060" to="32960,6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" strokecolor="black [3213]"/>
              </v:group>
            </w:pict>
          </mc:Fallback>
        </mc:AlternateContent>
      </w:r>
    </w:p>
    <w:p w14:paraId="56827427" w14:textId="67EDFBF9" w:rsidR="00794693" w:rsidRDefault="00794693" w:rsidP="00274EA9"/>
    <w:p w14:paraId="65AEDBED" w14:textId="7B0B2A61" w:rsidR="00794693" w:rsidRDefault="00794693" w:rsidP="00274EA9"/>
    <w:p w14:paraId="0037F230" w14:textId="2454B8D4" w:rsidR="00794693" w:rsidRDefault="00794693" w:rsidP="00274EA9"/>
    <w:p w14:paraId="7D52BBCE" w14:textId="77777777" w:rsidR="00794693" w:rsidRDefault="00794693" w:rsidP="00274EA9"/>
    <w:p w14:paraId="69FBB9A8" w14:textId="77777777" w:rsidR="00794693" w:rsidRDefault="00794693" w:rsidP="00274EA9"/>
    <w:p w14:paraId="790E58F0" w14:textId="77777777" w:rsidR="00794693" w:rsidRDefault="00794693" w:rsidP="00274EA9"/>
    <w:p w14:paraId="3676F982" w14:textId="77777777" w:rsidR="00794693" w:rsidRDefault="00794693" w:rsidP="00274EA9"/>
    <w:p w14:paraId="0D4EAFB2" w14:textId="77777777" w:rsidR="00794693" w:rsidRDefault="00794693" w:rsidP="00274EA9"/>
    <w:p w14:paraId="1EB6ED5F" w14:textId="77777777" w:rsidR="00387AB2" w:rsidRDefault="00387AB2" w:rsidP="00274EA9"/>
    <w:p w14:paraId="6ABD27B5" w14:textId="77777777" w:rsidR="00387AB2" w:rsidRDefault="00387AB2" w:rsidP="00274EA9"/>
    <w:p w14:paraId="75A92E8E" w14:textId="77777777" w:rsidR="00387AB2" w:rsidRDefault="00387AB2" w:rsidP="00274EA9"/>
    <w:p w14:paraId="766BFBB0" w14:textId="77777777" w:rsidR="00387AB2" w:rsidRDefault="00387AB2" w:rsidP="00274EA9"/>
    <w:p w14:paraId="27A383C1" w14:textId="77777777" w:rsidR="00387AB2" w:rsidRDefault="00387AB2" w:rsidP="00274EA9"/>
    <w:p w14:paraId="47023D7B" w14:textId="77777777" w:rsidR="00387AB2" w:rsidRDefault="00387AB2" w:rsidP="00274EA9"/>
    <w:p w14:paraId="3BFD84A1" w14:textId="77777777" w:rsidR="00387AB2" w:rsidRDefault="00387AB2" w:rsidP="00274EA9">
      <w:pPr>
        <w:rPr>
          <w:rFonts w:ascii="Arial" w:hAnsi="Arial"/>
          <w:sz w:val="28"/>
        </w:rPr>
      </w:pPr>
    </w:p>
    <w:p w14:paraId="07D5F261" w14:textId="77777777" w:rsidR="00387AB2" w:rsidRPr="00387AB2" w:rsidRDefault="00387AB2" w:rsidP="00387AB2">
      <w:pPr>
        <w:jc w:val="center"/>
        <w:rPr>
          <w:rFonts w:ascii="Arial" w:hAnsi="Arial"/>
          <w:b/>
          <w:sz w:val="28"/>
        </w:rPr>
      </w:pPr>
      <w:r w:rsidRPr="00387AB2">
        <w:rPr>
          <w:rFonts w:ascii="Arial" w:hAnsi="Arial"/>
          <w:b/>
          <w:sz w:val="28"/>
        </w:rPr>
        <w:t>PROTOCOLO DE ENTREGA DE DOCUMENTO DE IDENTIFICAÇÃO ESTUDANTIL</w:t>
      </w:r>
    </w:p>
    <w:p w14:paraId="35C01734" w14:textId="77777777" w:rsidR="00387AB2" w:rsidRPr="00387AB2" w:rsidRDefault="00387AB2" w:rsidP="00274EA9">
      <w:pPr>
        <w:rPr>
          <w:rFonts w:ascii="Arial" w:hAnsi="Arial"/>
          <w:sz w:val="28"/>
        </w:rPr>
      </w:pPr>
    </w:p>
    <w:p w14:paraId="254706ED" w14:textId="77777777" w:rsidR="00387AB2" w:rsidRPr="00387AB2" w:rsidRDefault="00387AB2" w:rsidP="00274EA9">
      <w:pPr>
        <w:rPr>
          <w:rFonts w:ascii="Arial" w:hAnsi="Arial"/>
          <w:sz w:val="28"/>
        </w:rPr>
      </w:pPr>
    </w:p>
    <w:p w14:paraId="30E16E31" w14:textId="28DBA3C0" w:rsidR="00387AB2" w:rsidRPr="0098766E" w:rsidRDefault="00387AB2" w:rsidP="00274EA9">
      <w:pPr>
        <w:rPr>
          <w:rFonts w:ascii="Arial" w:hAnsi="Arial"/>
          <w:b/>
          <w:sz w:val="28"/>
        </w:rPr>
      </w:pPr>
      <w:r w:rsidRPr="00387AB2">
        <w:rPr>
          <w:rFonts w:ascii="Arial" w:hAnsi="Arial"/>
          <w:sz w:val="28"/>
        </w:rPr>
        <w:t>M</w:t>
      </w:r>
      <w:r w:rsidR="0098766E">
        <w:rPr>
          <w:rFonts w:ascii="Arial" w:hAnsi="Arial"/>
          <w:sz w:val="28"/>
        </w:rPr>
        <w:t>atrícula</w:t>
      </w:r>
      <w:r w:rsidRPr="00387AB2">
        <w:rPr>
          <w:rFonts w:ascii="Arial" w:hAnsi="Arial"/>
          <w:sz w:val="28"/>
        </w:rPr>
        <w:t xml:space="preserve">: </w:t>
      </w:r>
      <w:r w:rsidR="00BE16EF" w:rsidRPr="00BE16EF">
        <w:rPr>
          <w:rFonts w:ascii="Arial" w:hAnsi="Arial"/>
          <w:b/>
          <w:sz w:val="28"/>
        </w:rPr>
        <w:t>2021059</w:t>
      </w:r>
    </w:p>
    <w:p w14:paraId="534D1B33" w14:textId="77777777" w:rsidR="00387AB2" w:rsidRPr="0098766E" w:rsidRDefault="00387AB2" w:rsidP="00274EA9">
      <w:pPr>
        <w:rPr>
          <w:rFonts w:ascii="Arial" w:hAnsi="Arial"/>
          <w:b/>
          <w:sz w:val="28"/>
        </w:rPr>
      </w:pPr>
    </w:p>
    <w:p w14:paraId="501965B8" w14:textId="2E9AB657" w:rsidR="00387AB2" w:rsidRPr="00387AB2" w:rsidRDefault="00387AB2" w:rsidP="00274EA9">
      <w:pPr>
        <w:rPr>
          <w:rFonts w:ascii="Arial" w:hAnsi="Arial"/>
          <w:sz w:val="28"/>
        </w:rPr>
      </w:pPr>
      <w:r w:rsidRPr="00387AB2">
        <w:rPr>
          <w:rFonts w:ascii="Arial" w:hAnsi="Arial"/>
          <w:sz w:val="28"/>
        </w:rPr>
        <w:t>A</w:t>
      </w:r>
      <w:r w:rsidR="0098766E">
        <w:rPr>
          <w:rFonts w:ascii="Arial" w:hAnsi="Arial"/>
          <w:sz w:val="28"/>
        </w:rPr>
        <w:t>luno</w:t>
      </w:r>
      <w:r w:rsidRPr="00387AB2">
        <w:rPr>
          <w:rFonts w:ascii="Arial" w:hAnsi="Arial"/>
          <w:sz w:val="28"/>
        </w:rPr>
        <w:t xml:space="preserve">: </w:t>
      </w:r>
      <w:r w:rsidR="00BB702C">
        <w:rPr>
          <w:rFonts w:ascii="Arial" w:hAnsi="Arial"/>
          <w:sz w:val="28"/>
        </w:rPr>
        <w:t xml:space="preserve">      </w:t>
      </w:r>
      <w:r w:rsidR="00BE16EF" w:rsidRPr="00BE16EF">
        <w:rPr>
          <w:rFonts w:ascii="Arial" w:hAnsi="Arial"/>
          <w:b/>
          <w:sz w:val="28"/>
        </w:rPr>
        <w:t>MARCELLE GIOVANNA MADUREIRA RAMOS</w:t>
      </w:r>
    </w:p>
    <w:p w14:paraId="796016C9" w14:textId="77777777" w:rsidR="00387AB2" w:rsidRPr="00387AB2" w:rsidRDefault="00387AB2" w:rsidP="00274EA9">
      <w:pPr>
        <w:rPr>
          <w:rFonts w:ascii="Arial" w:hAnsi="Arial"/>
          <w:sz w:val="28"/>
        </w:rPr>
      </w:pPr>
    </w:p>
    <w:p w14:paraId="76572024" w14:textId="68F019D6" w:rsidR="00387AB2" w:rsidRPr="00387AB2" w:rsidRDefault="00387AB2" w:rsidP="00274EA9">
      <w:pPr>
        <w:rPr>
          <w:rFonts w:ascii="Arial" w:hAnsi="Arial"/>
          <w:sz w:val="28"/>
        </w:rPr>
      </w:pPr>
      <w:r w:rsidRPr="00387AB2">
        <w:rPr>
          <w:rFonts w:ascii="Arial" w:hAnsi="Arial"/>
          <w:sz w:val="28"/>
        </w:rPr>
        <w:t>C</w:t>
      </w:r>
      <w:r w:rsidR="0098766E">
        <w:rPr>
          <w:rFonts w:ascii="Arial" w:hAnsi="Arial"/>
          <w:sz w:val="28"/>
        </w:rPr>
        <w:t>urso</w:t>
      </w:r>
      <w:r w:rsidRPr="00387AB2">
        <w:rPr>
          <w:rFonts w:ascii="Arial" w:hAnsi="Arial"/>
          <w:sz w:val="28"/>
        </w:rPr>
        <w:t xml:space="preserve">: </w:t>
      </w:r>
      <w:r w:rsidR="00BB702C">
        <w:rPr>
          <w:rFonts w:ascii="Arial" w:hAnsi="Arial"/>
          <w:sz w:val="28"/>
        </w:rPr>
        <w:t xml:space="preserve">      </w:t>
      </w:r>
      <w:proofErr w:type="gramStart"/>
      <w:r w:rsidR="00BE16EF" w:rsidRPr="00BE16EF">
        <w:rPr>
          <w:rFonts w:ascii="Arial" w:hAnsi="Arial"/>
          <w:b/>
          <w:sz w:val="28"/>
        </w:rPr>
        <w:t>ENGENHARIA - Matutino</w:t>
      </w:r>
      <w:proofErr w:type="gramEnd"/>
    </w:p>
    <w:p w14:paraId="0779007D" w14:textId="77777777" w:rsidR="00387AB2" w:rsidRPr="00387AB2" w:rsidRDefault="00387AB2" w:rsidP="00274EA9">
      <w:pPr>
        <w:rPr>
          <w:rFonts w:ascii="Arial" w:hAnsi="Arial"/>
          <w:sz w:val="28"/>
        </w:rPr>
      </w:pPr>
    </w:p>
    <w:p w14:paraId="4814752E" w14:textId="074B494F" w:rsidR="00387AB2" w:rsidRDefault="00387AB2" w:rsidP="00387AB2">
      <w:pPr>
        <w:spacing w:line="480" w:lineRule="auto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Data da Matrícula: </w:t>
      </w:r>
      <w:r>
        <w:rPr>
          <w:rFonts w:ascii="Arial" w:hAnsi="Arial"/>
          <w:sz w:val="28"/>
        </w:rPr>
        <w:fldChar w:fldCharType="begin"/>
      </w:r>
      <w:r>
        <w:rPr>
          <w:rFonts w:ascii="Arial" w:hAnsi="Arial"/>
          <w:sz w:val="28"/>
        </w:rPr>
        <w:instrText xml:space="preserve"> TIME \@ "d' de 'MMMM' de 'yyyy" </w:instrText>
      </w:r>
      <w:r>
        <w:rPr>
          <w:rFonts w:ascii="Arial" w:hAnsi="Arial"/>
          <w:sz w:val="28"/>
        </w:rPr>
        <w:fldChar w:fldCharType="separate"/>
      </w:r>
      <w:r w:rsidR="00C9102F">
        <w:rPr>
          <w:rFonts w:ascii="Arial" w:hAnsi="Arial"/>
          <w:noProof/>
          <w:sz w:val="28"/>
        </w:rPr>
        <w:t>26 de novembro de 2020</w:t>
      </w:r>
      <w:r>
        <w:rPr>
          <w:rFonts w:ascii="Arial" w:hAnsi="Arial"/>
          <w:sz w:val="28"/>
        </w:rPr>
        <w:fldChar w:fldCharType="end"/>
      </w:r>
    </w:p>
    <w:p w14:paraId="53E04146" w14:textId="77777777" w:rsidR="00387AB2" w:rsidRDefault="00387AB2" w:rsidP="00274EA9">
      <w:pPr>
        <w:rPr>
          <w:rFonts w:ascii="Arial" w:hAnsi="Arial"/>
          <w:sz w:val="28"/>
        </w:rPr>
      </w:pPr>
    </w:p>
    <w:p w14:paraId="5D34F2EB" w14:textId="77777777" w:rsidR="00387AB2" w:rsidRDefault="00387AB2" w:rsidP="00274EA9">
      <w:pPr>
        <w:rPr>
          <w:rFonts w:ascii="Arial" w:hAnsi="Arial"/>
          <w:sz w:val="28"/>
        </w:rPr>
      </w:pPr>
    </w:p>
    <w:p w14:paraId="53580F11" w14:textId="77777777" w:rsidR="00387AB2" w:rsidRDefault="00387AB2" w:rsidP="00274EA9">
      <w:pPr>
        <w:rPr>
          <w:rFonts w:ascii="Arial" w:hAnsi="Arial"/>
          <w:sz w:val="28"/>
        </w:rPr>
      </w:pPr>
    </w:p>
    <w:p w14:paraId="7446D604" w14:textId="77777777" w:rsidR="00387AB2" w:rsidRDefault="00387AB2" w:rsidP="00274EA9">
      <w:pPr>
        <w:rPr>
          <w:rFonts w:ascii="Arial" w:hAnsi="Arial"/>
          <w:sz w:val="28"/>
        </w:rPr>
      </w:pPr>
    </w:p>
    <w:p w14:paraId="5C8D454C" w14:textId="77777777" w:rsidR="00387AB2" w:rsidRDefault="00387AB2" w:rsidP="00274EA9">
      <w:pPr>
        <w:rPr>
          <w:rFonts w:ascii="Arial" w:hAnsi="Arial"/>
          <w:sz w:val="28"/>
        </w:rPr>
      </w:pPr>
    </w:p>
    <w:p w14:paraId="32A8598A" w14:textId="77777777" w:rsidR="00387AB2" w:rsidRDefault="00387AB2" w:rsidP="00274EA9">
      <w:pPr>
        <w:rPr>
          <w:rFonts w:ascii="Arial" w:hAnsi="Arial"/>
          <w:sz w:val="28"/>
        </w:rPr>
      </w:pPr>
    </w:p>
    <w:p w14:paraId="7F7FD04E" w14:textId="77777777" w:rsidR="00387AB2" w:rsidRDefault="00387AB2" w:rsidP="00274EA9">
      <w:pPr>
        <w:rPr>
          <w:rFonts w:ascii="Arial" w:hAnsi="Arial"/>
          <w:sz w:val="28"/>
        </w:rPr>
      </w:pPr>
    </w:p>
    <w:p w14:paraId="656743FC" w14:textId="77777777" w:rsidR="00387AB2" w:rsidRDefault="00387AB2" w:rsidP="00274EA9">
      <w:pPr>
        <w:rPr>
          <w:rFonts w:ascii="Arial" w:hAnsi="Arial"/>
          <w:sz w:val="28"/>
        </w:rPr>
      </w:pPr>
    </w:p>
    <w:p w14:paraId="45A7F9EE" w14:textId="77777777" w:rsidR="00387AB2" w:rsidRDefault="00387AB2" w:rsidP="00274EA9">
      <w:pPr>
        <w:rPr>
          <w:rFonts w:ascii="Arial" w:hAnsi="Arial"/>
          <w:sz w:val="28"/>
        </w:rPr>
      </w:pPr>
    </w:p>
    <w:p w14:paraId="582C0211" w14:textId="77777777" w:rsidR="00387AB2" w:rsidRDefault="00387AB2" w:rsidP="00274EA9">
      <w:pPr>
        <w:rPr>
          <w:rFonts w:ascii="Arial" w:hAnsi="Arial"/>
          <w:sz w:val="28"/>
        </w:rPr>
      </w:pPr>
    </w:p>
    <w:p w14:paraId="2B582184" w14:textId="77777777" w:rsidR="00387AB2" w:rsidRDefault="00387AB2" w:rsidP="00274EA9">
      <w:pPr>
        <w:rPr>
          <w:rFonts w:ascii="Arial" w:hAnsi="Arial"/>
          <w:sz w:val="28"/>
        </w:rPr>
      </w:pPr>
    </w:p>
    <w:p w14:paraId="6F0A8889" w14:textId="77777777" w:rsidR="00387AB2" w:rsidRDefault="00387AB2" w:rsidP="00274EA9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Data da Retirada: ____/____/__________</w:t>
      </w:r>
    </w:p>
    <w:p w14:paraId="0224E9D5" w14:textId="77777777" w:rsidR="00387AB2" w:rsidRDefault="00387AB2" w:rsidP="00274EA9">
      <w:pPr>
        <w:rPr>
          <w:rFonts w:ascii="Arial" w:hAnsi="Arial"/>
          <w:sz w:val="28"/>
        </w:rPr>
      </w:pPr>
    </w:p>
    <w:p w14:paraId="5D2B3FCF" w14:textId="77777777" w:rsidR="00387AB2" w:rsidRDefault="00387AB2" w:rsidP="00274EA9">
      <w:pPr>
        <w:rPr>
          <w:rFonts w:ascii="Arial" w:hAnsi="Arial"/>
          <w:sz w:val="28"/>
        </w:rPr>
      </w:pPr>
    </w:p>
    <w:p w14:paraId="5F3BC137" w14:textId="77777777" w:rsidR="00387AB2" w:rsidRDefault="00387AB2" w:rsidP="00274EA9">
      <w:pPr>
        <w:rPr>
          <w:rFonts w:ascii="Arial" w:hAnsi="Arial"/>
          <w:sz w:val="28"/>
        </w:rPr>
      </w:pPr>
    </w:p>
    <w:p w14:paraId="127043BC" w14:textId="77777777" w:rsidR="00387AB2" w:rsidRDefault="00387AB2" w:rsidP="00274EA9">
      <w:pPr>
        <w:rPr>
          <w:rFonts w:ascii="Arial" w:hAnsi="Arial"/>
          <w:sz w:val="28"/>
        </w:rPr>
      </w:pPr>
    </w:p>
    <w:p w14:paraId="77E33439" w14:textId="77777777" w:rsidR="00387AB2" w:rsidRDefault="00387AB2" w:rsidP="00274EA9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Assinatura do Aluno: __________________________________</w:t>
      </w:r>
    </w:p>
    <w:p w14:paraId="62575FFF" w14:textId="77777777" w:rsidR="00387AB2" w:rsidRDefault="00387AB2" w:rsidP="00274EA9">
      <w:pPr>
        <w:rPr>
          <w:rFonts w:ascii="Arial" w:hAnsi="Arial"/>
          <w:sz w:val="28"/>
        </w:rPr>
      </w:pPr>
    </w:p>
    <w:p w14:paraId="4D0AAC0D" w14:textId="77777777" w:rsidR="00387AB2" w:rsidRDefault="00387AB2" w:rsidP="00274EA9">
      <w:pPr>
        <w:rPr>
          <w:rFonts w:ascii="Arial" w:hAnsi="Arial"/>
          <w:sz w:val="28"/>
        </w:rPr>
      </w:pPr>
    </w:p>
    <w:p w14:paraId="2D775693" w14:textId="77777777" w:rsidR="00387AB2" w:rsidRPr="00387AB2" w:rsidRDefault="00387AB2" w:rsidP="00274EA9">
      <w:pPr>
        <w:rPr>
          <w:rFonts w:ascii="Arial" w:hAnsi="Arial"/>
          <w:sz w:val="28"/>
        </w:rPr>
      </w:pPr>
    </w:p>
    <w:p w14:paraId="564115CD" w14:textId="77777777" w:rsidR="00387AB2" w:rsidRDefault="00387AB2" w:rsidP="00274EA9"/>
    <w:p w14:paraId="19EE2F7E" w14:textId="77777777" w:rsidR="00387AB2" w:rsidRDefault="00387AB2" w:rsidP="00274EA9"/>
    <w:p w14:paraId="61A0BC54" w14:textId="77777777" w:rsidR="00387AB2" w:rsidRDefault="00387AB2" w:rsidP="00274EA9"/>
    <w:p w14:paraId="6E65CE43" w14:textId="77777777" w:rsidR="00387AB2" w:rsidRPr="00274EA9" w:rsidRDefault="00387AB2" w:rsidP="00274EA9"/>
    <w:sectPr w:rsidR="00387AB2" w:rsidRPr="00274EA9" w:rsidSect="00274EA9">
      <w:headerReference w:type="default" r:id="rId11"/>
      <w:footerReference w:type="default" r:id="rId12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9A974B" w14:textId="77777777" w:rsidR="00CF7C86" w:rsidRDefault="00CF7C86" w:rsidP="009A6F16">
      <w:r>
        <w:separator/>
      </w:r>
    </w:p>
  </w:endnote>
  <w:endnote w:type="continuationSeparator" w:id="0">
    <w:p w14:paraId="2F5A8208" w14:textId="77777777" w:rsidR="00CF7C86" w:rsidRDefault="00CF7C86" w:rsidP="009A6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56DBED" w14:textId="77777777" w:rsidR="00293EEF" w:rsidRDefault="00B55419" w:rsidP="00F56D9A">
    <w:pPr>
      <w:pStyle w:val="Rodap"/>
      <w:ind w:left="-1800"/>
    </w:pPr>
    <w:r>
      <w:rPr>
        <w:noProof/>
        <w:lang w:val="pt-BR" w:eastAsia="pt-BR"/>
      </w:rPr>
      <w:drawing>
        <wp:inline distT="0" distB="0" distL="0" distR="0" wp14:anchorId="4BBEA2A7" wp14:editId="6B72BEA0">
          <wp:extent cx="7474585" cy="755015"/>
          <wp:effectExtent l="0" t="0" r="0" b="6985"/>
          <wp:docPr id="2" name="Imagem 1" descr="botton_timb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otton_timb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458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1EDFDF" w14:textId="77777777" w:rsidR="00CF7C86" w:rsidRDefault="00CF7C86" w:rsidP="009A6F16">
      <w:r>
        <w:separator/>
      </w:r>
    </w:p>
  </w:footnote>
  <w:footnote w:type="continuationSeparator" w:id="0">
    <w:p w14:paraId="7E3022B1" w14:textId="77777777" w:rsidR="00CF7C86" w:rsidRDefault="00CF7C86" w:rsidP="009A6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6548C" w14:textId="77777777" w:rsidR="00293EEF" w:rsidRDefault="00B55419" w:rsidP="00F56D9A">
    <w:pPr>
      <w:pStyle w:val="Cabealho"/>
      <w:ind w:left="-1800" w:right="-1765"/>
    </w:pPr>
    <w:r>
      <w:rPr>
        <w:noProof/>
        <w:lang w:val="pt-BR" w:eastAsia="pt-BR"/>
      </w:rPr>
      <w:drawing>
        <wp:anchor distT="0" distB="0" distL="114300" distR="114300" simplePos="0" relativeHeight="251657728" behindDoc="0" locked="0" layoutInCell="1" allowOverlap="1" wp14:anchorId="7097CA0C" wp14:editId="0A2F1829">
          <wp:simplePos x="0" y="0"/>
          <wp:positionH relativeFrom="column">
            <wp:posOffset>-1143000</wp:posOffset>
          </wp:positionH>
          <wp:positionV relativeFrom="paragraph">
            <wp:posOffset>-449580</wp:posOffset>
          </wp:positionV>
          <wp:extent cx="7034530" cy="1752600"/>
          <wp:effectExtent l="0" t="0" r="0" b="0"/>
          <wp:wrapTopAndBottom/>
          <wp:docPr id="1" name="Picture 6" descr="top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op_wo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4530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6C89"/>
    <w:multiLevelType w:val="multilevel"/>
    <w:tmpl w:val="25F2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C6682"/>
    <w:multiLevelType w:val="multilevel"/>
    <w:tmpl w:val="C25A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8D61B4"/>
    <w:multiLevelType w:val="multilevel"/>
    <w:tmpl w:val="09A4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590ACF"/>
    <w:multiLevelType w:val="multilevel"/>
    <w:tmpl w:val="AE0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52339B"/>
    <w:multiLevelType w:val="multilevel"/>
    <w:tmpl w:val="ECC8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embedSystemFonts/>
  <w:proofState w:spelling="clean" w:grammar="clean"/>
  <w:attachedTemplate r:id="rId1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896"/>
    <w:rsid w:val="000504FB"/>
    <w:rsid w:val="000565A7"/>
    <w:rsid w:val="00067E73"/>
    <w:rsid w:val="00094132"/>
    <w:rsid w:val="000A4920"/>
    <w:rsid w:val="000F1896"/>
    <w:rsid w:val="000F72F5"/>
    <w:rsid w:val="00197264"/>
    <w:rsid w:val="001F4D61"/>
    <w:rsid w:val="00264959"/>
    <w:rsid w:val="00274EA9"/>
    <w:rsid w:val="00293EEF"/>
    <w:rsid w:val="002A27F9"/>
    <w:rsid w:val="002A732D"/>
    <w:rsid w:val="002D20BD"/>
    <w:rsid w:val="002F1CE6"/>
    <w:rsid w:val="0033470C"/>
    <w:rsid w:val="00347AC8"/>
    <w:rsid w:val="003555E6"/>
    <w:rsid w:val="00381B44"/>
    <w:rsid w:val="00387AB2"/>
    <w:rsid w:val="00450A25"/>
    <w:rsid w:val="00462FD4"/>
    <w:rsid w:val="00464568"/>
    <w:rsid w:val="00480F7C"/>
    <w:rsid w:val="004A1100"/>
    <w:rsid w:val="004B50E3"/>
    <w:rsid w:val="004E6465"/>
    <w:rsid w:val="005822E2"/>
    <w:rsid w:val="00605677"/>
    <w:rsid w:val="0060735A"/>
    <w:rsid w:val="0061590E"/>
    <w:rsid w:val="00643761"/>
    <w:rsid w:val="006B76A8"/>
    <w:rsid w:val="006F365A"/>
    <w:rsid w:val="006F6BFF"/>
    <w:rsid w:val="00713DBC"/>
    <w:rsid w:val="007172BA"/>
    <w:rsid w:val="00794693"/>
    <w:rsid w:val="0079559D"/>
    <w:rsid w:val="007A5306"/>
    <w:rsid w:val="007A5E21"/>
    <w:rsid w:val="007E1643"/>
    <w:rsid w:val="007F0CE7"/>
    <w:rsid w:val="00876157"/>
    <w:rsid w:val="008B4288"/>
    <w:rsid w:val="00922404"/>
    <w:rsid w:val="00922739"/>
    <w:rsid w:val="009458E9"/>
    <w:rsid w:val="0097035E"/>
    <w:rsid w:val="0098766E"/>
    <w:rsid w:val="009A6F16"/>
    <w:rsid w:val="009B77D9"/>
    <w:rsid w:val="009C363B"/>
    <w:rsid w:val="009F6241"/>
    <w:rsid w:val="00A06AD2"/>
    <w:rsid w:val="00A313F7"/>
    <w:rsid w:val="00AB1181"/>
    <w:rsid w:val="00AB31B8"/>
    <w:rsid w:val="00AE62C4"/>
    <w:rsid w:val="00B0057B"/>
    <w:rsid w:val="00B55419"/>
    <w:rsid w:val="00B60317"/>
    <w:rsid w:val="00B803B5"/>
    <w:rsid w:val="00BB702C"/>
    <w:rsid w:val="00BC56BE"/>
    <w:rsid w:val="00BD0B0E"/>
    <w:rsid w:val="00BD2BA1"/>
    <w:rsid w:val="00BE16EF"/>
    <w:rsid w:val="00BE68CF"/>
    <w:rsid w:val="00BF572F"/>
    <w:rsid w:val="00C47CC3"/>
    <w:rsid w:val="00C877B2"/>
    <w:rsid w:val="00C9102F"/>
    <w:rsid w:val="00C977B3"/>
    <w:rsid w:val="00CC5E30"/>
    <w:rsid w:val="00CF7C86"/>
    <w:rsid w:val="00D01189"/>
    <w:rsid w:val="00D25EC0"/>
    <w:rsid w:val="00D27DAE"/>
    <w:rsid w:val="00DA2CEB"/>
    <w:rsid w:val="00E52A6C"/>
    <w:rsid w:val="00E67DC3"/>
    <w:rsid w:val="00EA5738"/>
    <w:rsid w:val="00F56D9A"/>
    <w:rsid w:val="00F95C00"/>
    <w:rsid w:val="00FD3EAA"/>
    <w:rsid w:val="00FD4573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89C85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896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rsid w:val="007172BA"/>
    <w:pPr>
      <w:tabs>
        <w:tab w:val="center" w:pos="4320"/>
        <w:tab w:val="right" w:pos="8640"/>
      </w:tabs>
    </w:pPr>
    <w:rPr>
      <w:rFonts w:ascii="Cambria" w:eastAsia="Cambria" w:hAnsi="Cambria"/>
      <w:lang w:val="x-none" w:eastAsia="x-none"/>
    </w:rPr>
  </w:style>
  <w:style w:type="character" w:customStyle="1" w:styleId="CabealhoChar">
    <w:name w:val="Cabeçalho Char"/>
    <w:link w:val="Cabealho"/>
    <w:uiPriority w:val="99"/>
    <w:semiHidden/>
    <w:locked/>
    <w:rsid w:val="007172BA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rsid w:val="007172BA"/>
    <w:pPr>
      <w:tabs>
        <w:tab w:val="center" w:pos="4320"/>
        <w:tab w:val="right" w:pos="8640"/>
      </w:tabs>
    </w:pPr>
    <w:rPr>
      <w:rFonts w:ascii="Cambria" w:eastAsia="Cambria" w:hAnsi="Cambria"/>
      <w:lang w:val="x-none" w:eastAsia="x-none"/>
    </w:rPr>
  </w:style>
  <w:style w:type="character" w:customStyle="1" w:styleId="RodapChar">
    <w:name w:val="Rodapé Char"/>
    <w:link w:val="Rodap"/>
    <w:uiPriority w:val="99"/>
    <w:semiHidden/>
    <w:locked/>
    <w:rsid w:val="007172BA"/>
    <w:rPr>
      <w:rFonts w:cs="Times New Roman"/>
    </w:rPr>
  </w:style>
  <w:style w:type="table" w:styleId="Tabelacomgrade">
    <w:name w:val="Table Grid"/>
    <w:basedOn w:val="Tabelanormal"/>
    <w:uiPriority w:val="99"/>
    <w:rsid w:val="00F56D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F572F"/>
    <w:rPr>
      <w:rFonts w:ascii="Tahoma" w:eastAsia="Cambria" w:hAnsi="Tahoma"/>
      <w:sz w:val="16"/>
      <w:szCs w:val="16"/>
      <w:lang w:val="x-none" w:eastAsia="en-US"/>
    </w:rPr>
  </w:style>
  <w:style w:type="character" w:customStyle="1" w:styleId="TextodebaloChar">
    <w:name w:val="Texto de balão Char"/>
    <w:link w:val="Textodebalo"/>
    <w:uiPriority w:val="99"/>
    <w:semiHidden/>
    <w:rsid w:val="00BF572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896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rsid w:val="007172BA"/>
    <w:pPr>
      <w:tabs>
        <w:tab w:val="center" w:pos="4320"/>
        <w:tab w:val="right" w:pos="8640"/>
      </w:tabs>
    </w:pPr>
    <w:rPr>
      <w:rFonts w:ascii="Cambria" w:eastAsia="Cambria" w:hAnsi="Cambria"/>
      <w:lang w:val="x-none" w:eastAsia="x-none"/>
    </w:rPr>
  </w:style>
  <w:style w:type="character" w:customStyle="1" w:styleId="CabealhoChar">
    <w:name w:val="Cabeçalho Char"/>
    <w:link w:val="Cabealho"/>
    <w:uiPriority w:val="99"/>
    <w:semiHidden/>
    <w:locked/>
    <w:rsid w:val="007172BA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rsid w:val="007172BA"/>
    <w:pPr>
      <w:tabs>
        <w:tab w:val="center" w:pos="4320"/>
        <w:tab w:val="right" w:pos="8640"/>
      </w:tabs>
    </w:pPr>
    <w:rPr>
      <w:rFonts w:ascii="Cambria" w:eastAsia="Cambria" w:hAnsi="Cambria"/>
      <w:lang w:val="x-none" w:eastAsia="x-none"/>
    </w:rPr>
  </w:style>
  <w:style w:type="character" w:customStyle="1" w:styleId="RodapChar">
    <w:name w:val="Rodapé Char"/>
    <w:link w:val="Rodap"/>
    <w:uiPriority w:val="99"/>
    <w:semiHidden/>
    <w:locked/>
    <w:rsid w:val="007172BA"/>
    <w:rPr>
      <w:rFonts w:cs="Times New Roman"/>
    </w:rPr>
  </w:style>
  <w:style w:type="table" w:styleId="Tabelacomgrade">
    <w:name w:val="Table Grid"/>
    <w:basedOn w:val="Tabelanormal"/>
    <w:uiPriority w:val="99"/>
    <w:rsid w:val="00F56D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F572F"/>
    <w:rPr>
      <w:rFonts w:ascii="Tahoma" w:eastAsia="Cambria" w:hAnsi="Tahoma"/>
      <w:sz w:val="16"/>
      <w:szCs w:val="16"/>
      <w:lang w:val="x-none" w:eastAsia="en-US"/>
    </w:rPr>
  </w:style>
  <w:style w:type="character" w:customStyle="1" w:styleId="TextodebaloChar">
    <w:name w:val="Texto de balão Char"/>
    <w:link w:val="Textodebalo"/>
    <w:uiPriority w:val="99"/>
    <w:semiHidden/>
    <w:rsid w:val="00BF572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\Desktop\Modelos%20de%20Documentos\Modelo%20FOC%20Word%202010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9B280-F89A-4238-8A5A-5A2FADE04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FOC Word 2010</Template>
  <TotalTime>0</TotalTime>
  <Pages>2</Pages>
  <Words>98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Faculdades Oswaldo Cruz</vt:lpstr>
    </vt:vector>
  </TitlesOfParts>
  <Company>FOC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Faculdades Oswaldo Cruz</dc:title>
  <dc:creator>FOC</dc:creator>
  <cp:lastModifiedBy>Selma Fernades</cp:lastModifiedBy>
  <cp:revision>2</cp:revision>
  <cp:lastPrinted>2019-10-29T14:40:00Z</cp:lastPrinted>
  <dcterms:created xsi:type="dcterms:W3CDTF">2020-11-26T16:31:00Z</dcterms:created>
  <dcterms:modified xsi:type="dcterms:W3CDTF">2020-11-26T16:31:00Z</dcterms:modified>
</cp:coreProperties>
</file>